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D1D64" w14:textId="7AAAD37A" w:rsidR="00F822E2" w:rsidRDefault="0041057A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PROGRAMA OPORTUNIDADES</w:t>
      </w:r>
    </w:p>
    <w:p w14:paraId="3E0D62FD" w14:textId="4EDA3256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793681">
        <w:rPr>
          <w:rFonts w:ascii="Arial" w:hAnsi="Arial" w:cs="Arial"/>
          <w:b/>
          <w:sz w:val="24"/>
          <w:szCs w:val="24"/>
        </w:rPr>
        <w:t>1</w:t>
      </w:r>
      <w:r w:rsidR="0041057A">
        <w:rPr>
          <w:rFonts w:ascii="Arial" w:hAnsi="Arial" w:cs="Arial"/>
          <w:b/>
          <w:sz w:val="24"/>
          <w:szCs w:val="24"/>
        </w:rPr>
        <w:t>/202</w:t>
      </w:r>
      <w:r w:rsidR="00793681">
        <w:rPr>
          <w:rFonts w:ascii="Arial" w:hAnsi="Arial" w:cs="Arial"/>
          <w:b/>
          <w:sz w:val="24"/>
          <w:szCs w:val="24"/>
        </w:rPr>
        <w:t>6</w:t>
      </w:r>
    </w:p>
    <w:p w14:paraId="3DB31D0F" w14:textId="46CE13BD" w:rsidR="00AF43BC" w:rsidRDefault="00EB46C1" w:rsidP="00BF57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F97897">
        <w:rPr>
          <w:rFonts w:ascii="Arial" w:hAnsi="Arial" w:cs="Arial"/>
          <w:sz w:val="24"/>
          <w:szCs w:val="24"/>
        </w:rPr>
        <w:t xml:space="preserve"> </w:t>
      </w:r>
    </w:p>
    <w:p w14:paraId="1B6EA9C9" w14:textId="5078D24F" w:rsidR="00AF43BC" w:rsidRPr="006A27AA" w:rsidRDefault="00AF43BC" w:rsidP="00AF43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</w:t>
      </w:r>
      <w:r w:rsidR="004458AB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mail:_________________________________________</w:t>
      </w:r>
    </w:p>
    <w:p w14:paraId="7F74359E" w14:textId="77777777" w:rsidR="009C1BB5" w:rsidRPr="006A27AA" w:rsidRDefault="009C1BB5" w:rsidP="009C1BB5">
      <w:pPr>
        <w:jc w:val="center"/>
        <w:rPr>
          <w:rFonts w:ascii="Arial" w:hAnsi="Arial" w:cs="Arial"/>
          <w:sz w:val="24"/>
          <w:szCs w:val="24"/>
        </w:rPr>
      </w:pPr>
    </w:p>
    <w:p w14:paraId="2839F80B" w14:textId="3B24E49A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593A0E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</w:t>
      </w:r>
      <w:r w:rsidR="00CB7981">
        <w:rPr>
          <w:rFonts w:ascii="Arial" w:hAnsi="Arial" w:cs="Arial"/>
          <w:sz w:val="24"/>
          <w:szCs w:val="24"/>
        </w:rPr>
        <w:t xml:space="preserve">à Comissão </w:t>
      </w:r>
      <w:r w:rsidR="004A7DC0">
        <w:rPr>
          <w:rFonts w:ascii="Arial" w:hAnsi="Arial" w:cs="Arial"/>
          <w:sz w:val="24"/>
          <w:szCs w:val="24"/>
        </w:rPr>
        <w:t>de avaliação da</w:t>
      </w:r>
      <w:r w:rsidR="00593A0E">
        <w:rPr>
          <w:rFonts w:ascii="Arial" w:hAnsi="Arial" w:cs="Arial"/>
          <w:sz w:val="24"/>
          <w:szCs w:val="24"/>
        </w:rPr>
        <w:t xml:space="preserve"> Bolsa-Oportunidade – Edital </w:t>
      </w:r>
      <w:r w:rsidR="0041057A">
        <w:rPr>
          <w:rFonts w:ascii="Arial" w:hAnsi="Arial" w:cs="Arial"/>
          <w:sz w:val="24"/>
          <w:szCs w:val="24"/>
        </w:rPr>
        <w:t>0</w:t>
      </w:r>
      <w:r w:rsidR="00D71AE6">
        <w:rPr>
          <w:rFonts w:ascii="Arial" w:hAnsi="Arial" w:cs="Arial"/>
          <w:sz w:val="24"/>
          <w:szCs w:val="24"/>
        </w:rPr>
        <w:t>2</w:t>
      </w:r>
      <w:r w:rsidR="0041057A">
        <w:rPr>
          <w:rFonts w:ascii="Arial" w:hAnsi="Arial" w:cs="Arial"/>
          <w:sz w:val="24"/>
          <w:szCs w:val="24"/>
        </w:rPr>
        <w:t>/202</w:t>
      </w:r>
      <w:r w:rsidR="00D71AE6">
        <w:rPr>
          <w:rFonts w:ascii="Arial" w:hAnsi="Arial" w:cs="Arial"/>
          <w:sz w:val="24"/>
          <w:szCs w:val="24"/>
        </w:rPr>
        <w:t>5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52ED8B65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B798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</w:t>
      </w:r>
    </w:p>
    <w:p w14:paraId="7E0993E1" w14:textId="77777777" w:rsidR="00CB7981" w:rsidRDefault="00CB7981" w:rsidP="009C1BB5">
      <w:pPr>
        <w:jc w:val="both"/>
        <w:rPr>
          <w:rFonts w:ascii="Arial" w:hAnsi="Arial" w:cs="Arial"/>
          <w:sz w:val="24"/>
          <w:szCs w:val="24"/>
        </w:rPr>
      </w:pPr>
    </w:p>
    <w:p w14:paraId="03C4D286" w14:textId="16116704" w:rsidR="00BF57A8" w:rsidRDefault="006A27AA" w:rsidP="00BF57A8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6C033B">
        <w:rPr>
          <w:rFonts w:ascii="Arial" w:hAnsi="Arial" w:cs="Arial"/>
          <w:sz w:val="24"/>
          <w:szCs w:val="24"/>
        </w:rPr>
        <w:t>____ de</w:t>
      </w:r>
      <w:r w:rsidR="0041057A">
        <w:rPr>
          <w:rFonts w:ascii="Arial" w:hAnsi="Arial" w:cs="Arial"/>
          <w:sz w:val="24"/>
          <w:szCs w:val="24"/>
        </w:rPr>
        <w:t xml:space="preserve"> ________________ de 202</w:t>
      </w:r>
      <w:r w:rsidR="00793681">
        <w:rPr>
          <w:rFonts w:ascii="Arial" w:hAnsi="Arial" w:cs="Arial"/>
          <w:sz w:val="24"/>
          <w:szCs w:val="24"/>
        </w:rPr>
        <w:t>6</w:t>
      </w:r>
    </w:p>
    <w:p w14:paraId="3D4BD324" w14:textId="77777777" w:rsidR="00BF57A8" w:rsidRDefault="00BF57A8" w:rsidP="00BF57A8">
      <w:pPr>
        <w:jc w:val="right"/>
        <w:rPr>
          <w:rFonts w:ascii="Arial" w:hAnsi="Arial" w:cs="Arial"/>
          <w:sz w:val="24"/>
          <w:szCs w:val="24"/>
        </w:rPr>
      </w:pPr>
    </w:p>
    <w:p w14:paraId="1D566133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15DB9707" w14:textId="1298F9D5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593A0E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4CC35" w14:textId="77777777" w:rsidR="005339CA" w:rsidRDefault="005339CA" w:rsidP="00D71CB7">
      <w:pPr>
        <w:spacing w:after="0" w:line="240" w:lineRule="auto"/>
      </w:pPr>
      <w:r>
        <w:separator/>
      </w:r>
    </w:p>
  </w:endnote>
  <w:endnote w:type="continuationSeparator" w:id="0">
    <w:p w14:paraId="136A8B40" w14:textId="77777777" w:rsidR="005339CA" w:rsidRDefault="005339CA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08FD8" w14:textId="77777777" w:rsidR="00BF57A8" w:rsidRDefault="00BF57A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26C1A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71EA1941" w14:textId="77777777" w:rsidR="00227211" w:rsidRDefault="004A4B98" w:rsidP="006B4D1C">
    <w:pPr>
      <w:pStyle w:val="Rodap"/>
      <w:jc w:val="center"/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267457E3" wp14:editId="585C7734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472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" strokecolor="#a5a5a5" strokeweight="1.5pt">
              <w10:wrap type="square" anchorx="margin" anchory="margin"/>
            </v:shape>
          </w:pict>
        </mc:Fallback>
      </mc:AlternateContent>
    </w:r>
  </w:p>
  <w:p w14:paraId="0C7E3CE1" w14:textId="3D7D9DBC" w:rsidR="00227211" w:rsidRPr="00E820C2" w:rsidRDefault="00BF57A8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  <w:r>
      <w:rPr>
        <w:lang w:eastAsia="pt-BR"/>
      </w:rPr>
      <w:drawing>
        <wp:inline distT="0" distB="0" distL="0" distR="0" wp14:anchorId="1718FF41" wp14:editId="35051ECE">
          <wp:extent cx="5400040" cy="544814"/>
          <wp:effectExtent l="0" t="0" r="0" b="8255"/>
          <wp:docPr id="3" name="Picture 2" descr="HD SAMSUNG:SP:2019:Timbrados:_Source:spet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D SAMSUNG:SP:2019:Timbrados:_Source:spet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448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27211">
      <w:rPr>
        <w:color w:val="808080"/>
        <w:sz w:val="18"/>
        <w:szCs w:val="18"/>
        <w:lang w:val="en-US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7454E" w14:textId="77777777" w:rsidR="00BF57A8" w:rsidRDefault="00BF5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C426C" w14:textId="77777777" w:rsidR="005339CA" w:rsidRDefault="005339CA" w:rsidP="00D71CB7">
      <w:pPr>
        <w:spacing w:after="0" w:line="240" w:lineRule="auto"/>
      </w:pPr>
      <w:r>
        <w:separator/>
      </w:r>
    </w:p>
  </w:footnote>
  <w:footnote w:type="continuationSeparator" w:id="0">
    <w:p w14:paraId="2B908EB6" w14:textId="77777777" w:rsidR="005339CA" w:rsidRDefault="005339CA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E81FC" w14:textId="77777777" w:rsidR="00227211" w:rsidRDefault="005339CA">
    <w:pPr>
      <w:pStyle w:val="Cabealho"/>
    </w:pPr>
    <w:r>
      <w:rPr>
        <w:lang w:eastAsia="pt-BR"/>
      </w:rPr>
      <w:pict w14:anchorId="38E8F4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F2425" w14:textId="46017595" w:rsidR="00FA0F8D" w:rsidRDefault="00BF57A8" w:rsidP="00BF57A8">
    <w:pPr>
      <w:pStyle w:val="Cabealho"/>
      <w:ind w:left="-142"/>
      <w:jc w:val="right"/>
      <w:rPr>
        <w:lang w:eastAsia="pt-BR"/>
      </w:rPr>
    </w:pPr>
    <w:r>
      <w:rPr>
        <w:lang w:eastAsia="pt-BR"/>
      </w:rPr>
      <w:drawing>
        <wp:inline distT="0" distB="0" distL="0" distR="0" wp14:anchorId="6F5CE918" wp14:editId="5A673FA5">
          <wp:extent cx="4162425" cy="946203"/>
          <wp:effectExtent l="0" t="0" r="0" b="6350"/>
          <wp:docPr id="1" name="Picture 1" descr="HD SAMSUNG:SP:2019:Timbrados:_Source:spet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D SAMSUNG:SP:2019:Timbrados:_Source:spet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23747" cy="96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339CA">
      <w:rPr>
        <w:lang w:eastAsia="pt-BR"/>
      </w:rPr>
      <w:pict w14:anchorId="5C08F7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  <w:p w14:paraId="51FEA75F" w14:textId="77777777" w:rsidR="00FA0F8D" w:rsidRDefault="00FA0F8D" w:rsidP="006B0F5F">
    <w:pPr>
      <w:pStyle w:val="Cabealho"/>
      <w:ind w:left="-142"/>
      <w:jc w:val="center"/>
      <w:rPr>
        <w:lang w:eastAsia="pt-BR"/>
      </w:rPr>
    </w:pPr>
  </w:p>
  <w:p w14:paraId="3167B8A9" w14:textId="4C904E5A" w:rsidR="00FA0F8D" w:rsidRDefault="00FA0F8D" w:rsidP="006B0F5F">
    <w:pPr>
      <w:pStyle w:val="Cabealho"/>
      <w:ind w:left="-142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25E92" w14:textId="77777777" w:rsidR="00227211" w:rsidRDefault="005339CA">
    <w:pPr>
      <w:pStyle w:val="Cabealho"/>
    </w:pPr>
    <w:r>
      <w:rPr>
        <w:lang w:eastAsia="pt-BR"/>
      </w:rPr>
      <w:pict w14:anchorId="6E55FA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C4156"/>
    <w:rsid w:val="000D06F4"/>
    <w:rsid w:val="000E5AB2"/>
    <w:rsid w:val="000F459E"/>
    <w:rsid w:val="000F6E19"/>
    <w:rsid w:val="0010403E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1F4078"/>
    <w:rsid w:val="002055F5"/>
    <w:rsid w:val="00214EA0"/>
    <w:rsid w:val="0022054C"/>
    <w:rsid w:val="00220789"/>
    <w:rsid w:val="00227211"/>
    <w:rsid w:val="002276B2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4984"/>
    <w:rsid w:val="00395CAF"/>
    <w:rsid w:val="003A1E4B"/>
    <w:rsid w:val="003A5732"/>
    <w:rsid w:val="003D2EE2"/>
    <w:rsid w:val="003E5E8D"/>
    <w:rsid w:val="0040761E"/>
    <w:rsid w:val="0041057A"/>
    <w:rsid w:val="004166C3"/>
    <w:rsid w:val="00426E4B"/>
    <w:rsid w:val="00430BDB"/>
    <w:rsid w:val="004315DC"/>
    <w:rsid w:val="004458A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C137F"/>
    <w:rsid w:val="004D3D77"/>
    <w:rsid w:val="004E0922"/>
    <w:rsid w:val="004E1446"/>
    <w:rsid w:val="004F1425"/>
    <w:rsid w:val="004F2227"/>
    <w:rsid w:val="005216D0"/>
    <w:rsid w:val="005339CA"/>
    <w:rsid w:val="00576498"/>
    <w:rsid w:val="005778E7"/>
    <w:rsid w:val="00583026"/>
    <w:rsid w:val="00585430"/>
    <w:rsid w:val="0058745C"/>
    <w:rsid w:val="00593A0E"/>
    <w:rsid w:val="00596661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C033B"/>
    <w:rsid w:val="006D2A06"/>
    <w:rsid w:val="006E1E21"/>
    <w:rsid w:val="006E7FE1"/>
    <w:rsid w:val="006F086D"/>
    <w:rsid w:val="006F57F8"/>
    <w:rsid w:val="00717B3D"/>
    <w:rsid w:val="007260AC"/>
    <w:rsid w:val="00726132"/>
    <w:rsid w:val="00736FD4"/>
    <w:rsid w:val="00744E25"/>
    <w:rsid w:val="00750DE4"/>
    <w:rsid w:val="007535D6"/>
    <w:rsid w:val="007630D6"/>
    <w:rsid w:val="00793681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2196"/>
    <w:rsid w:val="008860CD"/>
    <w:rsid w:val="00896BAD"/>
    <w:rsid w:val="008B657B"/>
    <w:rsid w:val="008C67BA"/>
    <w:rsid w:val="008E21B1"/>
    <w:rsid w:val="00903A3B"/>
    <w:rsid w:val="00956A5F"/>
    <w:rsid w:val="00981BE0"/>
    <w:rsid w:val="0098438D"/>
    <w:rsid w:val="00985A0E"/>
    <w:rsid w:val="009B4FB8"/>
    <w:rsid w:val="009B50FB"/>
    <w:rsid w:val="009C1BB5"/>
    <w:rsid w:val="009D0EE1"/>
    <w:rsid w:val="009F3818"/>
    <w:rsid w:val="00A02A65"/>
    <w:rsid w:val="00A31154"/>
    <w:rsid w:val="00A8217D"/>
    <w:rsid w:val="00A959B7"/>
    <w:rsid w:val="00AB4FE2"/>
    <w:rsid w:val="00AD1D87"/>
    <w:rsid w:val="00AD60BD"/>
    <w:rsid w:val="00AE2570"/>
    <w:rsid w:val="00AE45B7"/>
    <w:rsid w:val="00AF43BC"/>
    <w:rsid w:val="00B006C9"/>
    <w:rsid w:val="00B067BC"/>
    <w:rsid w:val="00B13D47"/>
    <w:rsid w:val="00B173BD"/>
    <w:rsid w:val="00B40AE5"/>
    <w:rsid w:val="00B437C5"/>
    <w:rsid w:val="00B52542"/>
    <w:rsid w:val="00B62A86"/>
    <w:rsid w:val="00B7489A"/>
    <w:rsid w:val="00B766C2"/>
    <w:rsid w:val="00BB5AD5"/>
    <w:rsid w:val="00BE0F19"/>
    <w:rsid w:val="00BF195E"/>
    <w:rsid w:val="00BF57A8"/>
    <w:rsid w:val="00C11E40"/>
    <w:rsid w:val="00C141FA"/>
    <w:rsid w:val="00C14DFC"/>
    <w:rsid w:val="00C221C9"/>
    <w:rsid w:val="00C6220B"/>
    <w:rsid w:val="00C7786F"/>
    <w:rsid w:val="00C9418C"/>
    <w:rsid w:val="00C952A3"/>
    <w:rsid w:val="00C96BDA"/>
    <w:rsid w:val="00CB0CED"/>
    <w:rsid w:val="00CB3BF0"/>
    <w:rsid w:val="00CB7981"/>
    <w:rsid w:val="00CC2CC7"/>
    <w:rsid w:val="00CC3FDB"/>
    <w:rsid w:val="00CC79B5"/>
    <w:rsid w:val="00CD676E"/>
    <w:rsid w:val="00CF6B4C"/>
    <w:rsid w:val="00D004B1"/>
    <w:rsid w:val="00D50237"/>
    <w:rsid w:val="00D530DF"/>
    <w:rsid w:val="00D607D8"/>
    <w:rsid w:val="00D613AC"/>
    <w:rsid w:val="00D71AE6"/>
    <w:rsid w:val="00D71CB7"/>
    <w:rsid w:val="00D90006"/>
    <w:rsid w:val="00DB0788"/>
    <w:rsid w:val="00DD0097"/>
    <w:rsid w:val="00DD160F"/>
    <w:rsid w:val="00DF2049"/>
    <w:rsid w:val="00E032E1"/>
    <w:rsid w:val="00E2112E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97897"/>
    <w:rsid w:val="00FA0F8D"/>
    <w:rsid w:val="00FD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/>
    <o:shapelayout v:ext="edit">
      <o:idmap v:ext="edit" data="1"/>
    </o:shapelayout>
  </w:shapeDefaults>
  <w:decimalSymbol w:val=","/>
  <w:listSeparator w:val=";"/>
  <w14:docId w14:val="15B1C486"/>
  <w15:docId w15:val="{81C2334F-0152-43A3-AD00-910BD6021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D77BB09-1BE4-48E5-B901-3EB4C0B21D9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1</TotalTime>
  <Pages>1</Pages>
  <Words>268</Words>
  <Characters>1453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Joao Martins | SP Escola de Teatro</cp:lastModifiedBy>
  <cp:revision>3</cp:revision>
  <cp:lastPrinted>2016-03-22T21:07:00Z</cp:lastPrinted>
  <dcterms:created xsi:type="dcterms:W3CDTF">2025-09-04T15:42:00Z</dcterms:created>
  <dcterms:modified xsi:type="dcterms:W3CDTF">2026-03-12T19:58:00Z</dcterms:modified>
</cp:coreProperties>
</file>